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Layout table"/>
      </w:tblPr>
      <w:tblGrid>
        <w:gridCol w:w="2088"/>
        <w:gridCol w:w="288"/>
        <w:gridCol w:w="8424"/>
      </w:tblGrid>
      <w:tr w:rsidR="00DB7D24" w14:paraId="16C8A158" w14:textId="77777777" w:rsidTr="00D65F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sdt>
          <w:sdtPr>
            <w:alias w:val="Date"/>
            <w:tag w:val=""/>
            <w:id w:val="1545635524"/>
            <w:placeholder>
              <w:docPart w:val="F6050DF057BF4D9EBFC4EB7552B7359A"/>
            </w:placeholder>
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<w15:appearance w15:val="hidden"/>
            <w:text/>
          </w:sdtPr>
          <w:sdtContent>
            <w:tc>
              <w:tcPr>
                <w:tcW w:w="2088" w:type="dxa"/>
                <w:tcBorders>
                  <w:bottom w:val="single" w:sz="36" w:space="0" w:color="auto"/>
                </w:tcBorders>
                <w:vAlign w:val="bottom"/>
              </w:tcPr>
              <w:p w14:paraId="0510E82B" w14:textId="42B49EAF" w:rsidR="001526EF" w:rsidRDefault="00834244">
                <w:pPr>
                  <w:pStyle w:val="Date"/>
                  <w:spacing w:before="0"/>
                  <w:ind w:left="0" w:right="0"/>
                </w:pPr>
                <w:r>
                  <w:t>9/2/2025</w:t>
                </w:r>
              </w:p>
            </w:tc>
          </w:sdtContent>
        </w:sdt>
        <w:tc>
          <w:tcPr>
            <w:tcW w:w="288" w:type="dxa"/>
            <w:vAlign w:val="bottom"/>
          </w:tcPr>
          <w:p w14:paraId="74A76DFE" w14:textId="77777777" w:rsidR="001526EF" w:rsidRDefault="001526EF">
            <w:pPr>
              <w:spacing w:before="0" w:after="180" w:line="336" w:lineRule="auto"/>
              <w:ind w:left="0" w:right="0"/>
            </w:pPr>
          </w:p>
        </w:tc>
        <w:tc>
          <w:tcPr>
            <w:tcW w:w="8424" w:type="dxa"/>
            <w:tcBorders>
              <w:bottom w:val="single" w:sz="36" w:space="0" w:color="auto"/>
            </w:tcBorders>
            <w:vAlign w:val="bottom"/>
          </w:tcPr>
          <w:p w14:paraId="5633A833" w14:textId="16C76292" w:rsidR="001526EF" w:rsidRDefault="00000000" w:rsidP="00834244">
            <w:pPr>
              <w:pStyle w:val="Title"/>
              <w:spacing w:before="0"/>
              <w:ind w:left="0"/>
            </w:pPr>
            <w:sdt>
              <w:sdtPr>
                <w:alias w:val="Title"/>
                <w:tag w:val=""/>
                <w:id w:val="69316667"/>
                <w:placeholder>
                  <w:docPart w:val="7FAAB8453D4E400E93AAF55DF2301A0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FB0015">
                  <w:t>38th DRCP 2025 Mum order</w:t>
                </w:r>
              </w:sdtContent>
            </w:sdt>
          </w:p>
        </w:tc>
      </w:tr>
      <w:tr w:rsidR="00DB7D24" w14:paraId="45714BB9" w14:textId="77777777" w:rsidTr="00D65F41">
        <w:tc>
          <w:tcPr>
            <w:tcW w:w="2088" w:type="dxa"/>
            <w:tcBorders>
              <w:top w:val="single" w:sz="36" w:space="0" w:color="auto"/>
            </w:tcBorders>
            <w:vAlign w:val="top"/>
          </w:tcPr>
          <w:p w14:paraId="3BDC146F" w14:textId="0B1EC8F3" w:rsidR="001526EF" w:rsidRPr="00EA4E87" w:rsidRDefault="00834244" w:rsidP="00823736">
            <w:pPr>
              <w:pStyle w:val="Heading1"/>
              <w:spacing w:before="120" w:after="120"/>
              <w:ind w:left="0" w:right="0"/>
              <w:rPr>
                <w:sz w:val="24"/>
                <w:szCs w:val="40"/>
                <w:u w:val="single"/>
              </w:rPr>
            </w:pPr>
            <w:r w:rsidRPr="00EA4E87">
              <w:rPr>
                <w:sz w:val="24"/>
                <w:szCs w:val="40"/>
                <w:u w:val="single"/>
              </w:rPr>
              <w:t>Pick up</w:t>
            </w:r>
          </w:p>
          <w:p w14:paraId="0508B048" w14:textId="30B356FE" w:rsidR="001526EF" w:rsidRPr="00EA4E87" w:rsidRDefault="00834244" w:rsidP="00823736">
            <w:pPr>
              <w:pStyle w:val="Heading2"/>
              <w:spacing w:before="0"/>
              <w:ind w:left="0" w:right="0"/>
              <w:rPr>
                <w:color w:val="auto"/>
                <w:sz w:val="22"/>
                <w:szCs w:val="32"/>
              </w:rPr>
            </w:pPr>
            <w:r w:rsidRPr="00EA4E87">
              <w:rPr>
                <w:color w:val="auto"/>
                <w:sz w:val="22"/>
                <w:szCs w:val="32"/>
              </w:rPr>
              <w:t>Magee Farm</w:t>
            </w:r>
          </w:p>
          <w:p w14:paraId="76BF65FC" w14:textId="77777777" w:rsidR="001526EF" w:rsidRDefault="00823736" w:rsidP="00823736">
            <w:pPr>
              <w:spacing w:before="0"/>
              <w:rPr>
                <w:sz w:val="22"/>
                <w:szCs w:val="22"/>
              </w:rPr>
            </w:pPr>
            <w:r w:rsidRPr="00EA4E87">
              <w:rPr>
                <w:sz w:val="22"/>
                <w:szCs w:val="22"/>
              </w:rPr>
              <w:t>34857 Lighthouse Rd, Selbyville, DE 19975</w:t>
            </w:r>
          </w:p>
          <w:p w14:paraId="1E98BF08" w14:textId="10FF0DEB" w:rsidR="00DB7D24" w:rsidRDefault="00DB7D24" w:rsidP="00823736">
            <w:pPr>
              <w:spacing w:before="0"/>
            </w:pPr>
          </w:p>
        </w:tc>
        <w:tc>
          <w:tcPr>
            <w:tcW w:w="288" w:type="dxa"/>
            <w:vAlign w:val="top"/>
          </w:tcPr>
          <w:p w14:paraId="64E5616F" w14:textId="77777777" w:rsidR="001526EF" w:rsidRPr="00834244" w:rsidRDefault="001526EF">
            <w:pPr>
              <w:spacing w:before="0" w:after="180" w:line="336" w:lineRule="auto"/>
              <w:ind w:left="0" w:right="0"/>
              <w:rPr>
                <w:sz w:val="32"/>
                <w:szCs w:val="44"/>
              </w:rPr>
            </w:pPr>
          </w:p>
        </w:tc>
        <w:tc>
          <w:tcPr>
            <w:tcW w:w="8424" w:type="dxa"/>
            <w:tcBorders>
              <w:top w:val="single" w:sz="36" w:space="0" w:color="auto"/>
            </w:tcBorders>
            <w:tcMar>
              <w:left w:w="14" w:type="dxa"/>
            </w:tcMar>
            <w:vAlign w:val="top"/>
          </w:tcPr>
          <w:p w14:paraId="254AA371" w14:textId="77B0324D" w:rsidR="00834244" w:rsidRPr="00834244" w:rsidRDefault="00000000" w:rsidP="007E5847">
            <w:pPr>
              <w:pStyle w:val="Heading2"/>
              <w:spacing w:after="120" w:line="240" w:lineRule="auto"/>
              <w:ind w:left="0" w:right="0"/>
              <w:rPr>
                <w:sz w:val="44"/>
                <w:szCs w:val="56"/>
              </w:rPr>
            </w:pPr>
            <w:sdt>
              <w:sdtPr>
                <w:rPr>
                  <w:sz w:val="32"/>
                  <w:szCs w:val="44"/>
                </w:rPr>
                <w:id w:val="1869636667"/>
                <w:placeholder>
                  <w:docPart w:val="6E28A186F874409D82122373F2910935"/>
                </w:placeholder>
                <w:temporary/>
                <w:showingPlcHdr/>
                <w15:appearance w15:val="hidden"/>
                <w:text/>
              </w:sdtPr>
              <w:sdtContent>
                <w:r w:rsidR="00834244" w:rsidRPr="00834244">
                  <w:rPr>
                    <w:sz w:val="32"/>
                    <w:szCs w:val="44"/>
                  </w:rPr>
                  <w:t>Name</w:t>
                </w:r>
              </w:sdtContent>
            </w:sdt>
            <w:r w:rsidR="00834244">
              <w:rPr>
                <w:sz w:val="32"/>
                <w:szCs w:val="44"/>
              </w:rPr>
              <w:t>: _________________________________________</w:t>
            </w:r>
            <w:r w:rsidR="00834244" w:rsidRPr="00834244">
              <w:rPr>
                <w:sz w:val="32"/>
                <w:szCs w:val="44"/>
              </w:rPr>
              <w:br/>
            </w:r>
            <w:proofErr w:type="gramStart"/>
            <w:r w:rsidR="00834244">
              <w:rPr>
                <w:sz w:val="32"/>
                <w:szCs w:val="44"/>
              </w:rPr>
              <w:t>Address:</w:t>
            </w:r>
            <w:r w:rsidR="00834244">
              <w:rPr>
                <w:sz w:val="44"/>
                <w:szCs w:val="56"/>
              </w:rPr>
              <w:t>_</w:t>
            </w:r>
            <w:proofErr w:type="gramEnd"/>
            <w:r w:rsidR="00834244">
              <w:rPr>
                <w:sz w:val="44"/>
                <w:szCs w:val="56"/>
              </w:rPr>
              <w:t>____________________________</w:t>
            </w:r>
          </w:p>
          <w:p w14:paraId="09884E49" w14:textId="65986B6E" w:rsidR="007E5847" w:rsidRDefault="007E5847" w:rsidP="007E5847">
            <w:pPr>
              <w:spacing w:before="0"/>
              <w:ind w:left="0" w:right="0"/>
              <w:rPr>
                <w:color w:val="BF2B0E" w:themeColor="accent1" w:themeShade="BF"/>
                <w:sz w:val="32"/>
                <w:szCs w:val="44"/>
              </w:rPr>
            </w:pPr>
            <w:r>
              <w:rPr>
                <w:color w:val="BF2B0E" w:themeColor="accent1" w:themeShade="BF"/>
                <w:sz w:val="32"/>
                <w:szCs w:val="44"/>
              </w:rPr>
              <w:t>Email: _________________________________________</w:t>
            </w:r>
          </w:p>
          <w:p w14:paraId="74A8E192" w14:textId="1170ADFA" w:rsidR="007E5847" w:rsidRDefault="007E5847" w:rsidP="007E5847">
            <w:pPr>
              <w:spacing w:before="0"/>
              <w:ind w:left="0" w:right="0"/>
              <w:rPr>
                <w:color w:val="BF2B0E" w:themeColor="accent1" w:themeShade="BF"/>
                <w:sz w:val="32"/>
                <w:szCs w:val="44"/>
              </w:rPr>
            </w:pPr>
            <w:r>
              <w:rPr>
                <w:color w:val="BF2B0E" w:themeColor="accent1" w:themeShade="BF"/>
                <w:sz w:val="32"/>
                <w:szCs w:val="44"/>
              </w:rPr>
              <w:t>Phone: _________________________________________</w:t>
            </w:r>
          </w:p>
          <w:p w14:paraId="08A25589" w14:textId="214FB2BA" w:rsidR="00834244" w:rsidRDefault="00834244" w:rsidP="007E5847">
            <w:pPr>
              <w:spacing w:before="0"/>
              <w:ind w:left="0" w:right="0"/>
              <w:rPr>
                <w:color w:val="BF2B0E" w:themeColor="accent1" w:themeShade="BF"/>
                <w:sz w:val="32"/>
                <w:szCs w:val="44"/>
              </w:rPr>
            </w:pPr>
            <w:r w:rsidRPr="00834244">
              <w:rPr>
                <w:color w:val="BF2B0E" w:themeColor="accent1" w:themeShade="BF"/>
                <w:sz w:val="32"/>
                <w:szCs w:val="44"/>
              </w:rPr>
              <w:t>Payment</w:t>
            </w:r>
            <w:r>
              <w:rPr>
                <w:color w:val="BF2B0E" w:themeColor="accent1" w:themeShade="BF"/>
                <w:sz w:val="32"/>
                <w:szCs w:val="44"/>
              </w:rPr>
              <w:t>: Check __</w:t>
            </w:r>
            <w:r w:rsidR="00823736">
              <w:rPr>
                <w:color w:val="BF2B0E" w:themeColor="accent1" w:themeShade="BF"/>
                <w:sz w:val="32"/>
                <w:szCs w:val="44"/>
              </w:rPr>
              <w:t>_ Cash</w:t>
            </w:r>
            <w:r>
              <w:rPr>
                <w:color w:val="BF2B0E" w:themeColor="accent1" w:themeShade="BF"/>
                <w:sz w:val="32"/>
                <w:szCs w:val="44"/>
              </w:rPr>
              <w:t xml:space="preserve"> ___ CC (</w:t>
            </w:r>
            <w:proofErr w:type="spellStart"/>
            <w:r>
              <w:rPr>
                <w:color w:val="BF2B0E" w:themeColor="accent1" w:themeShade="BF"/>
                <w:sz w:val="32"/>
                <w:szCs w:val="44"/>
              </w:rPr>
              <w:t>Winred</w:t>
            </w:r>
            <w:proofErr w:type="spellEnd"/>
            <w:r>
              <w:rPr>
                <w:color w:val="BF2B0E" w:themeColor="accent1" w:themeShade="BF"/>
                <w:sz w:val="32"/>
                <w:szCs w:val="44"/>
              </w:rPr>
              <w:t>) ____</w:t>
            </w:r>
          </w:p>
          <w:p w14:paraId="4ED7BCC2" w14:textId="52318E31" w:rsidR="00EA4E87" w:rsidRPr="00834244" w:rsidRDefault="00EA4E87" w:rsidP="00EA4E87">
            <w:pPr>
              <w:spacing w:before="0" w:line="336" w:lineRule="auto"/>
              <w:ind w:left="0" w:right="0"/>
              <w:rPr>
                <w:sz w:val="32"/>
                <w:szCs w:val="44"/>
              </w:rPr>
            </w:pPr>
            <w:r w:rsidRPr="00760FD9">
              <w:rPr>
                <w:color w:val="7F1D09" w:themeColor="accent1" w:themeShade="80"/>
                <w:sz w:val="32"/>
                <w:szCs w:val="44"/>
              </w:rPr>
              <w:t>Pricing: $15 for 1, $25 for 2, $30 for 3, $50 for 6</w:t>
            </w:r>
          </w:p>
        </w:tc>
      </w:tr>
    </w:tbl>
    <w:p w14:paraId="2672CB9B" w14:textId="77777777" w:rsidR="001526EF" w:rsidRDefault="001526EF">
      <w:pPr>
        <w:pStyle w:val="NoSpacing"/>
      </w:pPr>
    </w:p>
    <w:tbl>
      <w:tblPr>
        <w:tblStyle w:val="TableGrid"/>
        <w:tblW w:w="8509" w:type="dxa"/>
        <w:tblInd w:w="2376" w:type="dxa"/>
        <w:tblLook w:val="04E0" w:firstRow="1" w:lastRow="1" w:firstColumn="1" w:lastColumn="0" w:noHBand="0" w:noVBand="1"/>
        <w:tblCaption w:val="Invoice table"/>
      </w:tblPr>
      <w:tblGrid>
        <w:gridCol w:w="4189"/>
        <w:gridCol w:w="1260"/>
        <w:gridCol w:w="1440"/>
        <w:gridCol w:w="1620"/>
      </w:tblGrid>
      <w:tr w:rsidR="00EA4E87" w14:paraId="45B6C029" w14:textId="77777777" w:rsidTr="00760F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89" w:type="dxa"/>
          </w:tcPr>
          <w:p w14:paraId="325AC1B3" w14:textId="4B53C5DC" w:rsidR="00EA4E87" w:rsidRPr="00EA4E87" w:rsidRDefault="00EA4E87" w:rsidP="00EA4E87">
            <w:pPr>
              <w:jc w:val="center"/>
              <w:rPr>
                <w:b/>
                <w:bCs/>
                <w:sz w:val="24"/>
                <w:szCs w:val="22"/>
              </w:rPr>
            </w:pPr>
            <w:r w:rsidRPr="00EA4E87">
              <w:rPr>
                <w:b/>
                <w:bCs/>
                <w:sz w:val="24"/>
                <w:szCs w:val="22"/>
              </w:rPr>
              <w:t xml:space="preserve">Mum </w:t>
            </w:r>
            <w:proofErr w:type="spellStart"/>
            <w:r w:rsidRPr="00EA4E87">
              <w:rPr>
                <w:b/>
                <w:bCs/>
                <w:sz w:val="24"/>
                <w:szCs w:val="22"/>
              </w:rPr>
              <w:t>Color</w:t>
            </w:r>
            <w:proofErr w:type="spellEnd"/>
          </w:p>
        </w:tc>
        <w:tc>
          <w:tcPr>
            <w:tcW w:w="1260" w:type="dxa"/>
          </w:tcPr>
          <w:p w14:paraId="598CBB94" w14:textId="0BE82CAD" w:rsidR="00EA4E87" w:rsidRPr="00EA4E87" w:rsidRDefault="00EA4E87" w:rsidP="00EA4E87">
            <w:pPr>
              <w:jc w:val="center"/>
              <w:rPr>
                <w:b/>
                <w:bCs/>
                <w:sz w:val="24"/>
                <w:szCs w:val="22"/>
              </w:rPr>
            </w:pPr>
            <w:r w:rsidRPr="00EA4E87">
              <w:rPr>
                <w:b/>
                <w:bCs/>
                <w:sz w:val="24"/>
                <w:szCs w:val="22"/>
              </w:rPr>
              <w:t>Quantity</w:t>
            </w:r>
          </w:p>
        </w:tc>
        <w:tc>
          <w:tcPr>
            <w:tcW w:w="1440" w:type="dxa"/>
          </w:tcPr>
          <w:p w14:paraId="5EC5C465" w14:textId="1F213F79" w:rsidR="00EA4E87" w:rsidRPr="00EA4E87" w:rsidRDefault="00EA4E87" w:rsidP="00EA4E87">
            <w:pPr>
              <w:jc w:val="center"/>
              <w:rPr>
                <w:b/>
                <w:bCs/>
                <w:sz w:val="24"/>
                <w:szCs w:val="22"/>
              </w:rPr>
            </w:pPr>
            <w:r w:rsidRPr="00EA4E87">
              <w:rPr>
                <w:b/>
                <w:bCs/>
                <w:sz w:val="24"/>
                <w:szCs w:val="22"/>
              </w:rPr>
              <w:t>Unit Price</w:t>
            </w:r>
          </w:p>
        </w:tc>
        <w:tc>
          <w:tcPr>
            <w:tcW w:w="1620" w:type="dxa"/>
          </w:tcPr>
          <w:p w14:paraId="640C44C2" w14:textId="77777777" w:rsidR="00EA4E87" w:rsidRPr="00EA4E87" w:rsidRDefault="00EA4E87" w:rsidP="00EA4E87">
            <w:pPr>
              <w:jc w:val="center"/>
              <w:rPr>
                <w:b/>
                <w:bCs/>
                <w:sz w:val="24"/>
                <w:szCs w:val="22"/>
              </w:rPr>
            </w:pPr>
            <w:r w:rsidRPr="00EA4E87">
              <w:rPr>
                <w:b/>
                <w:bCs/>
                <w:sz w:val="24"/>
                <w:szCs w:val="22"/>
              </w:rPr>
              <w:t>Total</w:t>
            </w:r>
          </w:p>
        </w:tc>
      </w:tr>
      <w:tr w:rsidR="00EA4E87" w14:paraId="3EFCEF3B" w14:textId="77777777" w:rsidTr="00760FD9">
        <w:tc>
          <w:tcPr>
            <w:tcW w:w="4189" w:type="dxa"/>
          </w:tcPr>
          <w:p w14:paraId="2AE90501" w14:textId="714E5B20" w:rsidR="00EA4E87" w:rsidRPr="00EA4E87" w:rsidRDefault="00EA4E87" w:rsidP="00EA4E87">
            <w:pPr>
              <w:jc w:val="center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White Mum</w:t>
            </w:r>
          </w:p>
        </w:tc>
        <w:tc>
          <w:tcPr>
            <w:tcW w:w="1260" w:type="dxa"/>
          </w:tcPr>
          <w:p w14:paraId="66D9AE6F" w14:textId="7A2A8425" w:rsidR="00BF392E" w:rsidRPr="00EA4E87" w:rsidRDefault="00BF392E" w:rsidP="00BF39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4871CB5C" w14:textId="28761BFA" w:rsidR="00EA4E87" w:rsidRPr="00EA4E87" w:rsidRDefault="00BF392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EA4E87" w:rsidRPr="00EA4E87">
              <w:rPr>
                <w:sz w:val="24"/>
                <w:szCs w:val="24"/>
              </w:rPr>
              <w:t>15.00</w:t>
            </w:r>
          </w:p>
        </w:tc>
        <w:tc>
          <w:tcPr>
            <w:tcW w:w="1620" w:type="dxa"/>
          </w:tcPr>
          <w:p w14:paraId="509353A6" w14:textId="0EF222B7" w:rsidR="00EA4E87" w:rsidRDefault="00EA4E87">
            <w:pPr>
              <w:jc w:val="right"/>
            </w:pPr>
          </w:p>
        </w:tc>
      </w:tr>
      <w:tr w:rsidR="00EA4E87" w14:paraId="7A0EB2AB" w14:textId="77777777" w:rsidTr="00760FD9">
        <w:tc>
          <w:tcPr>
            <w:tcW w:w="4189" w:type="dxa"/>
          </w:tcPr>
          <w:p w14:paraId="2BEA675F" w14:textId="6CB8E1A1" w:rsidR="00EA4E87" w:rsidRPr="00EA4E87" w:rsidRDefault="00EA4E87" w:rsidP="00EA4E87">
            <w:pPr>
              <w:jc w:val="center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Red Mum</w:t>
            </w:r>
          </w:p>
        </w:tc>
        <w:tc>
          <w:tcPr>
            <w:tcW w:w="1260" w:type="dxa"/>
          </w:tcPr>
          <w:p w14:paraId="1E2EDFD2" w14:textId="2D88BF8A" w:rsidR="00EA4E87" w:rsidRPr="00EA4E87" w:rsidRDefault="00EA4E8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5A8C6F71" w14:textId="4805B649" w:rsidR="00EA4E87" w:rsidRPr="00EA4E87" w:rsidRDefault="00EA4E87">
            <w:pPr>
              <w:jc w:val="right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$15.00</w:t>
            </w:r>
          </w:p>
        </w:tc>
        <w:tc>
          <w:tcPr>
            <w:tcW w:w="1620" w:type="dxa"/>
          </w:tcPr>
          <w:p w14:paraId="589C2A46" w14:textId="77777777" w:rsidR="00EA4E87" w:rsidRDefault="00EA4E87">
            <w:pPr>
              <w:jc w:val="right"/>
            </w:pPr>
          </w:p>
        </w:tc>
      </w:tr>
      <w:tr w:rsidR="00EA4E87" w14:paraId="2A0B6F5F" w14:textId="77777777" w:rsidTr="00760FD9">
        <w:tc>
          <w:tcPr>
            <w:tcW w:w="4189" w:type="dxa"/>
          </w:tcPr>
          <w:p w14:paraId="2D2C0E10" w14:textId="3281B9E1" w:rsidR="00EA4E87" w:rsidRPr="00EA4E87" w:rsidRDefault="00EA4E87" w:rsidP="00EA4E87">
            <w:pPr>
              <w:jc w:val="center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Pink Mum</w:t>
            </w:r>
          </w:p>
        </w:tc>
        <w:tc>
          <w:tcPr>
            <w:tcW w:w="1260" w:type="dxa"/>
          </w:tcPr>
          <w:p w14:paraId="377DC193" w14:textId="7228E413" w:rsidR="00EA4E87" w:rsidRPr="00EA4E87" w:rsidRDefault="00EA4E8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0E24368F" w14:textId="074D31D7" w:rsidR="00EA4E87" w:rsidRPr="00EA4E87" w:rsidRDefault="00EA4E87">
            <w:pPr>
              <w:jc w:val="right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$15.00</w:t>
            </w:r>
          </w:p>
        </w:tc>
        <w:tc>
          <w:tcPr>
            <w:tcW w:w="1620" w:type="dxa"/>
          </w:tcPr>
          <w:p w14:paraId="1E4DCF03" w14:textId="77777777" w:rsidR="00EA4E87" w:rsidRDefault="00EA4E87">
            <w:pPr>
              <w:jc w:val="right"/>
            </w:pPr>
          </w:p>
        </w:tc>
      </w:tr>
      <w:tr w:rsidR="00EA4E87" w14:paraId="1D706A05" w14:textId="77777777" w:rsidTr="00760FD9">
        <w:tc>
          <w:tcPr>
            <w:tcW w:w="4189" w:type="dxa"/>
          </w:tcPr>
          <w:p w14:paraId="3C174AE8" w14:textId="5C085687" w:rsidR="00EA4E87" w:rsidRPr="00EA4E87" w:rsidRDefault="00EA4E87" w:rsidP="00EA4E87">
            <w:pPr>
              <w:jc w:val="center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Orange Mum</w:t>
            </w:r>
          </w:p>
        </w:tc>
        <w:tc>
          <w:tcPr>
            <w:tcW w:w="1260" w:type="dxa"/>
          </w:tcPr>
          <w:p w14:paraId="09FD1DBF" w14:textId="77777777" w:rsidR="00EA4E87" w:rsidRPr="00EA4E87" w:rsidRDefault="00EA4E8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64A16E6F" w14:textId="6E77EE47" w:rsidR="00EA4E87" w:rsidRPr="00EA4E87" w:rsidRDefault="00EA4E87">
            <w:pPr>
              <w:jc w:val="right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$15.00</w:t>
            </w:r>
          </w:p>
        </w:tc>
        <w:tc>
          <w:tcPr>
            <w:tcW w:w="1620" w:type="dxa"/>
          </w:tcPr>
          <w:p w14:paraId="20169575" w14:textId="77777777" w:rsidR="00EA4E87" w:rsidRDefault="00EA4E87">
            <w:pPr>
              <w:jc w:val="right"/>
            </w:pPr>
          </w:p>
        </w:tc>
      </w:tr>
      <w:tr w:rsidR="00EA4E87" w14:paraId="340C40FD" w14:textId="77777777" w:rsidTr="00760FD9">
        <w:tc>
          <w:tcPr>
            <w:tcW w:w="4189" w:type="dxa"/>
          </w:tcPr>
          <w:p w14:paraId="21D3D5ED" w14:textId="2FFE75EE" w:rsidR="00EA4E87" w:rsidRPr="00EA4E87" w:rsidRDefault="00EA4E87" w:rsidP="00EA4E87">
            <w:pPr>
              <w:jc w:val="center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Yellow Mum</w:t>
            </w:r>
          </w:p>
        </w:tc>
        <w:tc>
          <w:tcPr>
            <w:tcW w:w="1260" w:type="dxa"/>
          </w:tcPr>
          <w:p w14:paraId="73C3C77D" w14:textId="77777777" w:rsidR="00EA4E87" w:rsidRPr="00EA4E87" w:rsidRDefault="00EA4E8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56C2A7DC" w14:textId="4E6AD6EB" w:rsidR="00EA4E87" w:rsidRPr="00EA4E87" w:rsidRDefault="00EA4E87">
            <w:pPr>
              <w:jc w:val="right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$15.00</w:t>
            </w:r>
          </w:p>
        </w:tc>
        <w:tc>
          <w:tcPr>
            <w:tcW w:w="1620" w:type="dxa"/>
          </w:tcPr>
          <w:p w14:paraId="04AE76B2" w14:textId="77777777" w:rsidR="00EA4E87" w:rsidRDefault="00EA4E87">
            <w:pPr>
              <w:jc w:val="right"/>
            </w:pPr>
          </w:p>
        </w:tc>
      </w:tr>
      <w:tr w:rsidR="00EA4E87" w14:paraId="29F9DAC7" w14:textId="77777777" w:rsidTr="00760FD9">
        <w:tc>
          <w:tcPr>
            <w:tcW w:w="4189" w:type="dxa"/>
          </w:tcPr>
          <w:p w14:paraId="2CA1A2FC" w14:textId="094190DF" w:rsidR="00EA4E87" w:rsidRPr="00EA4E87" w:rsidRDefault="00EA4E87" w:rsidP="00EA4E87">
            <w:pPr>
              <w:jc w:val="center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Purple Mum</w:t>
            </w:r>
          </w:p>
        </w:tc>
        <w:tc>
          <w:tcPr>
            <w:tcW w:w="1260" w:type="dxa"/>
          </w:tcPr>
          <w:p w14:paraId="1382819D" w14:textId="77777777" w:rsidR="00EA4E87" w:rsidRPr="00EA4E87" w:rsidRDefault="00EA4E8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4FF67A02" w14:textId="38C9099C" w:rsidR="00EA4E87" w:rsidRPr="00EA4E87" w:rsidRDefault="00EA4E87">
            <w:pPr>
              <w:jc w:val="right"/>
              <w:rPr>
                <w:sz w:val="24"/>
                <w:szCs w:val="24"/>
              </w:rPr>
            </w:pPr>
            <w:r w:rsidRPr="00EA4E87">
              <w:rPr>
                <w:sz w:val="24"/>
                <w:szCs w:val="24"/>
              </w:rPr>
              <w:t>$15.00</w:t>
            </w:r>
          </w:p>
        </w:tc>
        <w:tc>
          <w:tcPr>
            <w:tcW w:w="1620" w:type="dxa"/>
          </w:tcPr>
          <w:p w14:paraId="3DB37E1C" w14:textId="77777777" w:rsidR="00EA4E87" w:rsidRDefault="00EA4E87">
            <w:pPr>
              <w:jc w:val="right"/>
            </w:pPr>
          </w:p>
        </w:tc>
      </w:tr>
      <w:tr w:rsidR="00EA4E87" w14:paraId="2430FD9E" w14:textId="77777777" w:rsidTr="00760FD9">
        <w:tc>
          <w:tcPr>
            <w:tcW w:w="4189" w:type="dxa"/>
          </w:tcPr>
          <w:p w14:paraId="60720D6F" w14:textId="77174EEB" w:rsidR="00EA4E87" w:rsidRDefault="00EA4E87"/>
        </w:tc>
        <w:tc>
          <w:tcPr>
            <w:tcW w:w="1260" w:type="dxa"/>
          </w:tcPr>
          <w:p w14:paraId="40DEF6AB" w14:textId="77777777" w:rsidR="00EA4E87" w:rsidRDefault="00EA4E87">
            <w:pPr>
              <w:jc w:val="right"/>
            </w:pPr>
          </w:p>
        </w:tc>
        <w:tc>
          <w:tcPr>
            <w:tcW w:w="1440" w:type="dxa"/>
          </w:tcPr>
          <w:p w14:paraId="127A5589" w14:textId="10B312A5" w:rsidR="00EA4E87" w:rsidRDefault="00EA4E87">
            <w:pPr>
              <w:jc w:val="right"/>
            </w:pPr>
          </w:p>
        </w:tc>
        <w:tc>
          <w:tcPr>
            <w:tcW w:w="1620" w:type="dxa"/>
          </w:tcPr>
          <w:p w14:paraId="7A30260F" w14:textId="77777777" w:rsidR="00EA4E87" w:rsidRDefault="00EA4E87">
            <w:pPr>
              <w:jc w:val="right"/>
            </w:pPr>
          </w:p>
        </w:tc>
      </w:tr>
      <w:tr w:rsidR="007E5847" w14:paraId="14732601" w14:textId="77777777" w:rsidTr="00557EC2">
        <w:tc>
          <w:tcPr>
            <w:tcW w:w="4189" w:type="dxa"/>
            <w:tcBorders>
              <w:left w:val="single" w:sz="4" w:space="0" w:color="auto"/>
            </w:tcBorders>
          </w:tcPr>
          <w:p w14:paraId="3B2BEB44" w14:textId="2388F46C" w:rsidR="007E5847" w:rsidRDefault="007E5847">
            <w:r w:rsidRPr="00EA4E87">
              <w:rPr>
                <w:b/>
                <w:bCs/>
                <w:sz w:val="22"/>
                <w:szCs w:val="22"/>
              </w:rPr>
              <w:t>Subtotal</w:t>
            </w:r>
          </w:p>
        </w:tc>
        <w:tc>
          <w:tcPr>
            <w:tcW w:w="1260" w:type="dxa"/>
          </w:tcPr>
          <w:p w14:paraId="42A3ABFB" w14:textId="77777777" w:rsidR="007E5847" w:rsidRDefault="007E5847">
            <w:pPr>
              <w:jc w:val="right"/>
            </w:pPr>
          </w:p>
        </w:tc>
        <w:tc>
          <w:tcPr>
            <w:tcW w:w="1440" w:type="dxa"/>
          </w:tcPr>
          <w:p w14:paraId="1EED565D" w14:textId="44A9D6D6" w:rsidR="007E5847" w:rsidRDefault="007E5847">
            <w:pPr>
              <w:jc w:val="right"/>
            </w:pPr>
          </w:p>
        </w:tc>
        <w:tc>
          <w:tcPr>
            <w:tcW w:w="1620" w:type="dxa"/>
          </w:tcPr>
          <w:p w14:paraId="1216EC47" w14:textId="77777777" w:rsidR="007E5847" w:rsidRDefault="007E5847">
            <w:pPr>
              <w:jc w:val="right"/>
            </w:pPr>
          </w:p>
        </w:tc>
      </w:tr>
      <w:tr w:rsidR="007E5847" w14:paraId="1FCECE92" w14:textId="77777777" w:rsidTr="00CE26E7">
        <w:tc>
          <w:tcPr>
            <w:tcW w:w="4189" w:type="dxa"/>
            <w:tcBorders>
              <w:left w:val="single" w:sz="4" w:space="0" w:color="auto"/>
            </w:tcBorders>
          </w:tcPr>
          <w:p w14:paraId="43A707B7" w14:textId="4F112C71" w:rsidR="007E5847" w:rsidRDefault="007E5847">
            <w:r w:rsidRPr="00EA4E87">
              <w:rPr>
                <w:b/>
                <w:bCs/>
                <w:color w:val="FF0000"/>
                <w:sz w:val="22"/>
                <w:szCs w:val="22"/>
              </w:rPr>
              <w:t>Discount: $5 for 2, $15 for 3, $40 for 6</w:t>
            </w:r>
          </w:p>
        </w:tc>
        <w:tc>
          <w:tcPr>
            <w:tcW w:w="1260" w:type="dxa"/>
          </w:tcPr>
          <w:p w14:paraId="347FF05D" w14:textId="77777777" w:rsidR="007E5847" w:rsidRDefault="007E5847">
            <w:pPr>
              <w:jc w:val="right"/>
            </w:pPr>
          </w:p>
        </w:tc>
        <w:tc>
          <w:tcPr>
            <w:tcW w:w="1440" w:type="dxa"/>
          </w:tcPr>
          <w:p w14:paraId="79DFD6A3" w14:textId="1C0986AA" w:rsidR="007E5847" w:rsidRDefault="007E5847">
            <w:pPr>
              <w:jc w:val="right"/>
            </w:pPr>
          </w:p>
        </w:tc>
        <w:tc>
          <w:tcPr>
            <w:tcW w:w="1620" w:type="dxa"/>
          </w:tcPr>
          <w:p w14:paraId="1B3A1F48" w14:textId="77777777" w:rsidR="007E5847" w:rsidRDefault="007E5847">
            <w:pPr>
              <w:jc w:val="right"/>
            </w:pPr>
          </w:p>
        </w:tc>
      </w:tr>
      <w:tr w:rsidR="007E5847" w14:paraId="4FA99F52" w14:textId="77777777" w:rsidTr="00557EC2">
        <w:tc>
          <w:tcPr>
            <w:tcW w:w="4189" w:type="dxa"/>
          </w:tcPr>
          <w:p w14:paraId="756855BB" w14:textId="764674E5" w:rsidR="007E5847" w:rsidRPr="00EA4E87" w:rsidRDefault="007E584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t>Total Due</w:t>
            </w:r>
          </w:p>
        </w:tc>
        <w:tc>
          <w:tcPr>
            <w:tcW w:w="1260" w:type="dxa"/>
          </w:tcPr>
          <w:p w14:paraId="2A67A027" w14:textId="4C1C6C16" w:rsidR="007E5847" w:rsidRPr="00EA4E87" w:rsidRDefault="007E5847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</w:tcPr>
          <w:p w14:paraId="3EADD47B" w14:textId="2B34FA00" w:rsidR="007E5847" w:rsidRPr="00EA4E87" w:rsidRDefault="007E5847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2DBD3BBD" w14:textId="77777777" w:rsidR="007E5847" w:rsidRPr="00EA4E87" w:rsidRDefault="007E5847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7E5847" w14:paraId="48F23EBC" w14:textId="77777777" w:rsidTr="00CE26E7">
        <w:tc>
          <w:tcPr>
            <w:tcW w:w="4189" w:type="dxa"/>
          </w:tcPr>
          <w:p w14:paraId="16543CCD" w14:textId="07FF679C" w:rsidR="007E5847" w:rsidRPr="00EA4E87" w:rsidRDefault="007E5847" w:rsidP="00EA4E87">
            <w:pPr>
              <w:jc w:val="right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098ACBD" w14:textId="77777777" w:rsidR="007E5847" w:rsidRDefault="007E5847" w:rsidP="00EA4E8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38AD3F71" w14:textId="6477BCF3" w:rsidR="007E5847" w:rsidRDefault="007E5847" w:rsidP="00EA4E8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14:paraId="6967AA04" w14:textId="77777777" w:rsidR="007E5847" w:rsidRDefault="007E5847" w:rsidP="00EA4E87">
            <w:pPr>
              <w:jc w:val="right"/>
              <w:rPr>
                <w:sz w:val="22"/>
                <w:szCs w:val="22"/>
              </w:rPr>
            </w:pPr>
          </w:p>
        </w:tc>
      </w:tr>
      <w:tr w:rsidR="007E5847" w14:paraId="3388A6AF" w14:textId="77777777" w:rsidTr="00760FD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4189" w:type="dxa"/>
          </w:tcPr>
          <w:p w14:paraId="35106E47" w14:textId="506EA53C" w:rsidR="007E5847" w:rsidRDefault="007E5847" w:rsidP="00EA4E87">
            <w:pPr>
              <w:jc w:val="right"/>
            </w:pPr>
          </w:p>
        </w:tc>
        <w:tc>
          <w:tcPr>
            <w:tcW w:w="1260" w:type="dxa"/>
          </w:tcPr>
          <w:p w14:paraId="259F684C" w14:textId="77777777" w:rsidR="007E5847" w:rsidRDefault="007E5847" w:rsidP="00EA4E87">
            <w:pPr>
              <w:jc w:val="right"/>
            </w:pPr>
          </w:p>
        </w:tc>
        <w:tc>
          <w:tcPr>
            <w:tcW w:w="1440" w:type="dxa"/>
          </w:tcPr>
          <w:p w14:paraId="526359DB" w14:textId="065929A6" w:rsidR="007E5847" w:rsidRDefault="007E5847" w:rsidP="00EA4E87">
            <w:pPr>
              <w:jc w:val="right"/>
            </w:pPr>
          </w:p>
        </w:tc>
        <w:tc>
          <w:tcPr>
            <w:tcW w:w="1620" w:type="dxa"/>
          </w:tcPr>
          <w:p w14:paraId="487B0C03" w14:textId="77777777" w:rsidR="007E5847" w:rsidRDefault="007E5847" w:rsidP="00EA4E87">
            <w:pPr>
              <w:jc w:val="right"/>
            </w:pPr>
          </w:p>
        </w:tc>
      </w:tr>
    </w:tbl>
    <w:p w14:paraId="1C6F4804" w14:textId="695B4BB4" w:rsidR="001526EF" w:rsidRPr="00EA4E87" w:rsidRDefault="001872AD" w:rsidP="00EA4E87">
      <w:pPr>
        <w:pStyle w:val="Terms"/>
        <w:spacing w:before="120"/>
        <w:rPr>
          <w:sz w:val="24"/>
          <w:szCs w:val="24"/>
        </w:rPr>
      </w:pPr>
      <w:r w:rsidRPr="00EA4E87">
        <w:rPr>
          <w:sz w:val="24"/>
          <w:szCs w:val="24"/>
        </w:rPr>
        <w:t xml:space="preserve">Due upon </w:t>
      </w:r>
      <w:r w:rsidR="00EA4E87" w:rsidRPr="00EA4E87">
        <w:rPr>
          <w:sz w:val="24"/>
          <w:szCs w:val="24"/>
        </w:rPr>
        <w:t>order</w:t>
      </w:r>
    </w:p>
    <w:sectPr w:rsidR="001526EF" w:rsidRPr="00EA4E87">
      <w:headerReference w:type="default" r:id="rId6"/>
      <w:footerReference w:type="default" r:id="rId7"/>
      <w:footerReference w:type="first" r:id="rId8"/>
      <w:pgSz w:w="12240" w:h="15840"/>
      <w:pgMar w:top="1080" w:right="720" w:bottom="2880" w:left="720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A5E52" w14:textId="77777777" w:rsidR="00330CCD" w:rsidRDefault="00330CCD">
      <w:pPr>
        <w:spacing w:after="0" w:line="240" w:lineRule="auto"/>
      </w:pPr>
      <w:r>
        <w:separator/>
      </w:r>
    </w:p>
  </w:endnote>
  <w:endnote w:type="continuationSeparator" w:id="0">
    <w:p w14:paraId="2AFA7B30" w14:textId="77777777" w:rsidR="00330CCD" w:rsidRDefault="00330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PlainTable4"/>
      <w:tblW w:w="5000" w:type="pct"/>
      <w:tblLayout w:type="fixed"/>
      <w:tblLook w:val="04A0" w:firstRow="1" w:lastRow="0" w:firstColumn="1" w:lastColumn="0" w:noHBand="0" w:noVBand="1"/>
      <w:tblDescription w:val="Footer Design Table"/>
    </w:tblPr>
    <w:tblGrid>
      <w:gridCol w:w="10800"/>
    </w:tblGrid>
    <w:tr w:rsidR="001526EF" w14:paraId="7643E5FA" w14:textId="77777777" w:rsidTr="00D65F4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6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800" w:type="dxa"/>
        </w:tcPr>
        <w:p w14:paraId="575BC290" w14:textId="77777777" w:rsidR="001526EF" w:rsidRDefault="001526EF">
          <w:pPr>
            <w:pStyle w:val="Footer"/>
            <w:rPr>
              <w:sz w:val="10"/>
              <w:szCs w:val="10"/>
            </w:rPr>
          </w:pPr>
        </w:p>
      </w:tc>
    </w:tr>
  </w:tbl>
  <w:sdt>
    <w:sdtPr>
      <w:id w:val="3728131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DA9598" w14:textId="77777777" w:rsidR="001526EF" w:rsidRDefault="001872A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20659" w14:textId="7112C177" w:rsidR="00E06E64" w:rsidRDefault="00760FD9" w:rsidP="00E06E64">
    <w:pPr>
      <w:pStyle w:val="Organization"/>
    </w:pPr>
    <w:r>
      <w:t>38</w:t>
    </w:r>
    <w:r w:rsidRPr="00760FD9">
      <w:rPr>
        <w:vertAlign w:val="superscript"/>
      </w:rPr>
      <w:t>th</w:t>
    </w:r>
    <w:r>
      <w:t xml:space="preserve"> District Republican Club PAC</w:t>
    </w:r>
  </w:p>
  <w:tbl>
    <w:tblPr>
      <w:tblStyle w:val="PlainTable4"/>
      <w:tblW w:w="5056" w:type="pct"/>
      <w:tblLayout w:type="fixed"/>
      <w:tblLook w:val="0620" w:firstRow="1" w:lastRow="0" w:firstColumn="0" w:lastColumn="0" w:noHBand="1" w:noVBand="1"/>
      <w:tblCaption w:val="Footer layout table"/>
    </w:tblPr>
    <w:tblGrid>
      <w:gridCol w:w="3823"/>
      <w:gridCol w:w="1820"/>
      <w:gridCol w:w="2912"/>
      <w:gridCol w:w="364"/>
      <w:gridCol w:w="2002"/>
    </w:tblGrid>
    <w:tr w:rsidR="00E06E64" w14:paraId="3A5F2F53" w14:textId="77777777" w:rsidTr="00DF23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17"/>
      </w:trPr>
      <w:tc>
        <w:tcPr>
          <w:tcW w:w="3822" w:type="dxa"/>
          <w:tcBorders>
            <w:top w:val="single" w:sz="8" w:space="0" w:color="auto"/>
            <w:bottom w:val="single" w:sz="36" w:space="0" w:color="auto"/>
          </w:tcBorders>
          <w:vAlign w:val="center"/>
        </w:tcPr>
        <w:p w14:paraId="39EF411A" w14:textId="7AA924EB" w:rsidR="00E06E64" w:rsidRPr="00DF23F5" w:rsidRDefault="00DF23F5" w:rsidP="00E06E64">
          <w:pPr>
            <w:pStyle w:val="Footer"/>
            <w:rPr>
              <w:sz w:val="28"/>
              <w:szCs w:val="28"/>
            </w:rPr>
          </w:pPr>
          <w:r w:rsidRPr="00DF23F5">
            <w:rPr>
              <w:sz w:val="28"/>
              <w:szCs w:val="28"/>
            </w:rPr>
            <w:t>www.38thdrcp.com</w:t>
          </w:r>
        </w:p>
      </w:tc>
      <w:tc>
        <w:tcPr>
          <w:tcW w:w="1820" w:type="dxa"/>
          <w:tcBorders>
            <w:top w:val="single" w:sz="8" w:space="0" w:color="auto"/>
            <w:bottom w:val="single" w:sz="36" w:space="0" w:color="auto"/>
          </w:tcBorders>
          <w:vAlign w:val="center"/>
        </w:tcPr>
        <w:p w14:paraId="2AA156E4" w14:textId="768956D2" w:rsidR="00E06E64" w:rsidRPr="00DF23F5" w:rsidRDefault="00E06E64" w:rsidP="00E06E64">
          <w:pPr>
            <w:pStyle w:val="Footer"/>
            <w:rPr>
              <w:sz w:val="28"/>
              <w:szCs w:val="28"/>
            </w:rPr>
          </w:pPr>
        </w:p>
      </w:tc>
      <w:tc>
        <w:tcPr>
          <w:tcW w:w="2912" w:type="dxa"/>
          <w:tcBorders>
            <w:top w:val="single" w:sz="8" w:space="0" w:color="auto"/>
            <w:bottom w:val="single" w:sz="36" w:space="0" w:color="auto"/>
          </w:tcBorders>
          <w:vAlign w:val="center"/>
        </w:tcPr>
        <w:p w14:paraId="33511F10" w14:textId="6852EAE4" w:rsidR="00E06E64" w:rsidRDefault="00E06E64" w:rsidP="00E06E64">
          <w:pPr>
            <w:pStyle w:val="Footer"/>
          </w:pPr>
        </w:p>
      </w:tc>
      <w:tc>
        <w:tcPr>
          <w:tcW w:w="364" w:type="dxa"/>
        </w:tcPr>
        <w:p w14:paraId="4A21826D" w14:textId="77777777" w:rsidR="00E06E64" w:rsidRDefault="00E06E64" w:rsidP="00E06E64">
          <w:pPr>
            <w:pStyle w:val="Footer"/>
            <w:rPr>
              <w:noProof/>
              <w:lang w:val="en-US"/>
            </w:rPr>
          </w:pPr>
        </w:p>
      </w:tc>
      <w:tc>
        <w:tcPr>
          <w:tcW w:w="2002" w:type="dxa"/>
          <w:tcBorders>
            <w:bottom w:val="single" w:sz="36" w:space="0" w:color="auto"/>
          </w:tcBorders>
        </w:tcPr>
        <w:p w14:paraId="029572BB" w14:textId="281CB4DD" w:rsidR="00E06E64" w:rsidRDefault="00DF23F5" w:rsidP="00FD044F">
          <w:pPr>
            <w:pStyle w:val="Footer"/>
            <w:spacing w:after="60"/>
            <w:jc w:val="center"/>
          </w:pPr>
          <w:r>
            <w:rPr>
              <w:noProof/>
              <w:sz w:val="40"/>
              <w:szCs w:val="40"/>
            </w:rPr>
            <w:drawing>
              <wp:inline distT="0" distB="0" distL="0" distR="0" wp14:anchorId="70534A83" wp14:editId="465E87B0">
                <wp:extent cx="749702" cy="786634"/>
                <wp:effectExtent l="0" t="0" r="0" b="0"/>
                <wp:docPr id="133866028" name="Picture 0" descr="RepeblicanClub PAC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peblicanClub PAC logo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845777" cy="887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A75041" w14:textId="77777777" w:rsidR="001526EF" w:rsidRDefault="001526EF" w:rsidP="00E06E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37BEF" w14:textId="77777777" w:rsidR="00330CCD" w:rsidRDefault="00330CCD">
      <w:pPr>
        <w:spacing w:after="0" w:line="240" w:lineRule="auto"/>
      </w:pPr>
      <w:r>
        <w:separator/>
      </w:r>
    </w:p>
  </w:footnote>
  <w:footnote w:type="continuationSeparator" w:id="0">
    <w:p w14:paraId="56B31488" w14:textId="77777777" w:rsidR="00330CCD" w:rsidRDefault="00330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Layout table"/>
    </w:tblPr>
    <w:tblGrid>
      <w:gridCol w:w="2088"/>
      <w:gridCol w:w="288"/>
      <w:gridCol w:w="8424"/>
    </w:tblGrid>
    <w:tr w:rsidR="001526EF" w14:paraId="105D836B" w14:textId="77777777" w:rsidTr="00D65F4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blHeader/>
      </w:trPr>
      <w:sdt>
        <w:sdtPr>
          <w:alias w:val="Date"/>
          <w:tag w:val=""/>
          <w:id w:val="1837648019"/>
          <w:placeholder>
            <w:docPart w:val="6E28A186F874409D82122373F2910935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Content>
          <w:tc>
            <w:tcPr>
              <w:tcW w:w="2088" w:type="dxa"/>
              <w:tcBorders>
                <w:bottom w:val="single" w:sz="36" w:space="0" w:color="auto"/>
              </w:tcBorders>
              <w:vAlign w:val="bottom"/>
            </w:tcPr>
            <w:p w14:paraId="5FA96AF7" w14:textId="617C8A53" w:rsidR="001526EF" w:rsidRDefault="00834244">
              <w:pPr>
                <w:pStyle w:val="Date"/>
                <w:spacing w:before="0"/>
                <w:ind w:left="0" w:right="0"/>
              </w:pPr>
              <w:r>
                <w:t>9/2/2025</w:t>
              </w:r>
            </w:p>
          </w:tc>
        </w:sdtContent>
      </w:sdt>
      <w:tc>
        <w:tcPr>
          <w:tcW w:w="288" w:type="dxa"/>
          <w:vAlign w:val="bottom"/>
        </w:tcPr>
        <w:p w14:paraId="01796053" w14:textId="77777777" w:rsidR="001526EF" w:rsidRDefault="001526EF">
          <w:pPr>
            <w:spacing w:before="0" w:after="180" w:line="336" w:lineRule="auto"/>
            <w:ind w:left="0" w:right="0"/>
          </w:pPr>
        </w:p>
      </w:tc>
      <w:tc>
        <w:tcPr>
          <w:tcW w:w="8424" w:type="dxa"/>
          <w:tcBorders>
            <w:bottom w:val="single" w:sz="36" w:space="0" w:color="auto"/>
          </w:tcBorders>
          <w:vAlign w:val="bottom"/>
        </w:tcPr>
        <w:p w14:paraId="2870F46B" w14:textId="4DEFDFB8" w:rsidR="001526EF" w:rsidRDefault="00000000">
          <w:pPr>
            <w:pStyle w:val="Title"/>
            <w:spacing w:before="0"/>
          </w:pPr>
          <w:sdt>
            <w:sdtPr>
              <w:alias w:val="Title"/>
              <w:tag w:val=""/>
              <w:id w:val="2070762228"/>
              <w:placeholder>
                <w:docPart w:val="C1CBE72584A74E7FA2DDB17A0F382467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/>
            </w:sdtPr>
            <w:sdtContent>
              <w:r w:rsidR="00FB0015">
                <w:t>38th DRCP 2025 Mum order</w:t>
              </w:r>
            </w:sdtContent>
          </w:sdt>
          <w:r w:rsidR="001872AD">
            <w:t xml:space="preserve"> </w:t>
          </w:r>
          <w:sdt>
            <w:sdtPr>
              <w:alias w:val="Invoice Number"/>
              <w:tag w:val=""/>
              <w:id w:val="-1642112251"/>
              <w:placeholder>
                <w:docPart w:val="23C109BC986944AFA31EB6C7024B6E2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Content>
              <w:r w:rsidR="001872AD">
                <w:t>1234</w:t>
              </w:r>
            </w:sdtContent>
          </w:sdt>
        </w:p>
      </w:tc>
    </w:tr>
  </w:tbl>
  <w:p w14:paraId="6E8756FA" w14:textId="77777777" w:rsidR="001526EF" w:rsidRDefault="001526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244"/>
    <w:rsid w:val="00007847"/>
    <w:rsid w:val="001526EF"/>
    <w:rsid w:val="001872AD"/>
    <w:rsid w:val="00212244"/>
    <w:rsid w:val="00330CCD"/>
    <w:rsid w:val="00331C22"/>
    <w:rsid w:val="003F7C80"/>
    <w:rsid w:val="00760FD9"/>
    <w:rsid w:val="007E5847"/>
    <w:rsid w:val="00823736"/>
    <w:rsid w:val="00834244"/>
    <w:rsid w:val="008A7583"/>
    <w:rsid w:val="00984871"/>
    <w:rsid w:val="00BF392E"/>
    <w:rsid w:val="00C311E7"/>
    <w:rsid w:val="00D06686"/>
    <w:rsid w:val="00D65F41"/>
    <w:rsid w:val="00DB7D24"/>
    <w:rsid w:val="00DF23F5"/>
    <w:rsid w:val="00E06E64"/>
    <w:rsid w:val="00EA4E87"/>
    <w:rsid w:val="00FB0015"/>
    <w:rsid w:val="00FD044F"/>
    <w:rsid w:val="00FD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2C4D1"/>
  <w15:chartTrackingRefBased/>
  <w15:docId w15:val="{1B4468AF-4341-4F98-BE4F-0277F4618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iPriority="8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0" w:line="240" w:lineRule="auto"/>
      <w:contextualSpacing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D65F41"/>
    <w:pPr>
      <w:keepNext/>
      <w:keepLines/>
      <w:spacing w:after="0" w:line="264" w:lineRule="auto"/>
      <w:outlineLvl w:val="1"/>
    </w:pPr>
    <w:rPr>
      <w:rFonts w:asciiTheme="majorHAnsi" w:eastAsiaTheme="majorEastAsia" w:hAnsiTheme="majorHAnsi" w:cstheme="majorBidi"/>
      <w:color w:val="BF2B0E" w:themeColor="accent1" w:themeShade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EF4623" w:themeColor="accent1"/>
      <w:spacing w:val="0"/>
    </w:rPr>
  </w:style>
  <w:style w:type="paragraph" w:styleId="Date">
    <w:name w:val="Date"/>
    <w:basedOn w:val="Normal"/>
    <w:link w:val="DateChar"/>
    <w:uiPriority w:val="1"/>
    <w:qFormat/>
    <w:pPr>
      <w:spacing w:after="40" w:line="240" w:lineRule="auto"/>
    </w:pPr>
    <w:rPr>
      <w:rFonts w:asciiTheme="majorHAnsi" w:hAnsiTheme="majorHAnsi" w:cstheme="majorHAnsi"/>
      <w:color w:val="000000" w:themeColor="text1"/>
      <w:sz w:val="36"/>
      <w:szCs w:val="42"/>
      <w:lang w:val="en-GB" w:eastAsia="en-US"/>
    </w:rPr>
  </w:style>
  <w:style w:type="character" w:customStyle="1" w:styleId="DateChar">
    <w:name w:val="Date Char"/>
    <w:basedOn w:val="DefaultParagraphFont"/>
    <w:link w:val="Date"/>
    <w:uiPriority w:val="1"/>
    <w:rPr>
      <w:rFonts w:asciiTheme="majorHAnsi" w:hAnsiTheme="majorHAnsi" w:cstheme="majorHAnsi"/>
      <w:color w:val="000000" w:themeColor="text1"/>
      <w:sz w:val="36"/>
      <w:szCs w:val="42"/>
      <w:lang w:val="en-GB" w:eastAsia="en-US"/>
    </w:rPr>
  </w:style>
  <w:style w:type="table" w:styleId="TableGrid">
    <w:name w:val="Table Grid"/>
    <w:basedOn w:val="TableNormal"/>
    <w:uiPriority w:val="59"/>
    <w:rsid w:val="00D65F41"/>
    <w:pPr>
      <w:spacing w:before="120" w:line="240" w:lineRule="auto"/>
      <w:ind w:left="115" w:right="115"/>
    </w:pPr>
    <w:rPr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left"/>
      </w:pPr>
      <w:rPr>
        <w:b w:val="0"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styleId="Title">
    <w:name w:val="Title"/>
    <w:basedOn w:val="Normal"/>
    <w:link w:val="TitleChar"/>
    <w:uiPriority w:val="2"/>
    <w:qFormat/>
    <w:rsid w:val="00D65F41"/>
    <w:pPr>
      <w:spacing w:after="40" w:line="240" w:lineRule="auto"/>
      <w:ind w:left="115" w:right="115"/>
    </w:pPr>
    <w:rPr>
      <w:b/>
      <w:color w:val="BF2B0E" w:themeColor="accent1" w:themeShade="BF"/>
      <w:sz w:val="44"/>
      <w:szCs w:val="42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2"/>
    <w:rsid w:val="00D65F41"/>
    <w:rPr>
      <w:b/>
      <w:color w:val="BF2B0E" w:themeColor="accent1" w:themeShade="BF"/>
      <w:sz w:val="44"/>
      <w:szCs w:val="42"/>
      <w:lang w:val="en-GB" w:eastAsia="en-US"/>
    </w:rPr>
  </w:style>
  <w:style w:type="paragraph" w:styleId="Header">
    <w:name w:val="header"/>
    <w:basedOn w:val="Normal"/>
    <w:link w:val="HeaderChar"/>
    <w:uiPriority w:val="99"/>
    <w:qFormat/>
    <w:pPr>
      <w:spacing w:after="380" w:line="240" w:lineRule="auto"/>
    </w:pPr>
    <w:rPr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Pr>
      <w:color w:val="404040" w:themeColor="text1" w:themeTint="BF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D65F41"/>
    <w:pPr>
      <w:spacing w:after="0" w:line="240" w:lineRule="auto"/>
      <w:ind w:left="29" w:right="29"/>
    </w:pPr>
    <w:rPr>
      <w:color w:val="BF2B0E" w:themeColor="accent1" w:themeShade="BF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65F41"/>
    <w:rPr>
      <w:color w:val="BF2B0E" w:themeColor="accent1" w:themeShade="BF"/>
      <w:lang w:val="en-GB" w:eastAsia="en-US"/>
    </w:rPr>
  </w:style>
  <w:style w:type="paragraph" w:customStyle="1" w:styleId="Graphic">
    <w:name w:val="Graphic"/>
    <w:basedOn w:val="Normal"/>
    <w:uiPriority w:val="11"/>
    <w:qFormat/>
    <w:pPr>
      <w:spacing w:after="80" w:line="240" w:lineRule="auto"/>
      <w:jc w:val="center"/>
    </w:pPr>
    <w:rPr>
      <w:lang w:val="en-GB" w:eastAsia="en-US"/>
    </w:rPr>
  </w:style>
  <w:style w:type="paragraph" w:customStyle="1" w:styleId="Organization">
    <w:name w:val="Organization"/>
    <w:basedOn w:val="Normal"/>
    <w:uiPriority w:val="10"/>
    <w:qFormat/>
    <w:pPr>
      <w:spacing w:after="60" w:line="240" w:lineRule="auto"/>
      <w:ind w:left="29" w:right="29"/>
    </w:pPr>
    <w:rPr>
      <w:b/>
      <w:color w:val="EF4623" w:themeColor="accent1"/>
      <w:sz w:val="36"/>
      <w:lang w:val="en-GB" w:eastAsia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Terms">
    <w:name w:val="Terms"/>
    <w:basedOn w:val="Normal"/>
    <w:uiPriority w:val="4"/>
    <w:qFormat/>
    <w:rsid w:val="00D65F41"/>
    <w:pPr>
      <w:spacing w:before="220" w:line="240" w:lineRule="auto"/>
      <w:jc w:val="right"/>
    </w:pPr>
    <w:rPr>
      <w:color w:val="BF2B0E" w:themeColor="accent1" w:themeShade="BF"/>
      <w:lang w:val="en-GB" w:eastAsia="en-US"/>
    </w:rPr>
  </w:style>
  <w:style w:type="paragraph" w:styleId="Closing">
    <w:name w:val="Closing"/>
    <w:basedOn w:val="Normal"/>
    <w:link w:val="ClosingChar"/>
    <w:uiPriority w:val="8"/>
    <w:unhideWhenUsed/>
    <w:qFormat/>
    <w:pPr>
      <w:jc w:val="right"/>
    </w:pPr>
    <w:rPr>
      <w:b/>
      <w:lang w:val="en-GB" w:eastAsia="en-US"/>
    </w:rPr>
  </w:style>
  <w:style w:type="character" w:customStyle="1" w:styleId="ClosingChar">
    <w:name w:val="Closing Char"/>
    <w:basedOn w:val="DefaultParagraphFont"/>
    <w:link w:val="Closing"/>
    <w:uiPriority w:val="8"/>
    <w:rPr>
      <w:b/>
      <w:color w:val="404040" w:themeColor="text1" w:themeTint="BF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D65F41"/>
    <w:rPr>
      <w:rFonts w:asciiTheme="majorHAnsi" w:eastAsiaTheme="majorEastAsia" w:hAnsiTheme="majorHAnsi" w:cstheme="majorBidi"/>
      <w:color w:val="BF2B0E" w:themeColor="accent1" w:themeShade="BF"/>
      <w:sz w:val="18"/>
      <w:szCs w:val="26"/>
    </w:rPr>
  </w:style>
  <w:style w:type="paragraph" w:styleId="NoSpacing">
    <w:name w:val="No Spacing"/>
    <w:uiPriority w:val="4"/>
    <w:unhideWhenUsed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44"/>
    <w:rsid w:val="00E06E64"/>
    <w:pPr>
      <w:spacing w:after="0" w:line="240" w:lineRule="auto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ing\AppData\Roaming\Microsoft\Templates\Business%20invoice%20(Basic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6050DF057BF4D9EBFC4EB7552B73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569F-0893-40CA-841E-0DD39F094137}"/>
      </w:docPartPr>
      <w:docPartBody>
        <w:p w:rsidR="00F172FF" w:rsidRDefault="00000000">
          <w:pPr>
            <w:pStyle w:val="F6050DF057BF4D9EBFC4EB7552B7359A"/>
          </w:pPr>
          <w:r>
            <w:t>Date</w:t>
          </w:r>
        </w:p>
      </w:docPartBody>
    </w:docPart>
    <w:docPart>
      <w:docPartPr>
        <w:name w:val="7FAAB8453D4E400E93AAF55DF2301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AFA7B-683F-4D21-8CC9-2C17E5190828}"/>
      </w:docPartPr>
      <w:docPartBody>
        <w:p w:rsidR="00F172FF" w:rsidRDefault="00000000">
          <w:pPr>
            <w:pStyle w:val="7FAAB8453D4E400E93AAF55DF2301A05"/>
          </w:pPr>
          <w:r>
            <w:t>Invoice No.</w:t>
          </w:r>
        </w:p>
      </w:docPartBody>
    </w:docPart>
    <w:docPart>
      <w:docPartPr>
        <w:name w:val="6E28A186F874409D82122373F2910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B87DD-A235-4C1F-8C99-440FB48E1BBA}"/>
      </w:docPartPr>
      <w:docPartBody>
        <w:p w:rsidR="00F172FF" w:rsidRDefault="004C0018" w:rsidP="004C0018">
          <w:pPr>
            <w:pStyle w:val="6E28A186F874409D82122373F2910935"/>
          </w:pPr>
          <w:r>
            <w:t>Name</w:t>
          </w:r>
        </w:p>
      </w:docPartBody>
    </w:docPart>
    <w:docPart>
      <w:docPartPr>
        <w:name w:val="C1CBE72584A74E7FA2DDB17A0F382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4D42A-DC37-4571-B494-78C79349D899}"/>
      </w:docPartPr>
      <w:docPartBody>
        <w:p w:rsidR="00F172FF" w:rsidRDefault="004C0018" w:rsidP="004C0018">
          <w:pPr>
            <w:pStyle w:val="C1CBE72584A74E7FA2DDB17A0F382467"/>
          </w:pPr>
          <w:r>
            <w:t>Street Address</w:t>
          </w:r>
        </w:p>
      </w:docPartBody>
    </w:docPart>
    <w:docPart>
      <w:docPartPr>
        <w:name w:val="23C109BC986944AFA31EB6C7024B6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298F0-FA88-4EAF-A980-D94F9FEDCD9E}"/>
      </w:docPartPr>
      <w:docPartBody>
        <w:p w:rsidR="00F172FF" w:rsidRDefault="004C0018" w:rsidP="004C0018">
          <w:pPr>
            <w:pStyle w:val="23C109BC986944AFA31EB6C7024B6E24"/>
          </w:pPr>
          <w:r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018"/>
    <w:rsid w:val="00007847"/>
    <w:rsid w:val="00074DFE"/>
    <w:rsid w:val="00212244"/>
    <w:rsid w:val="003F7C80"/>
    <w:rsid w:val="004C0018"/>
    <w:rsid w:val="005F1B78"/>
    <w:rsid w:val="008B3FE2"/>
    <w:rsid w:val="00D06686"/>
    <w:rsid w:val="00F172FF"/>
    <w:rsid w:val="00F2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050DF057BF4D9EBFC4EB7552B7359A">
    <w:name w:val="F6050DF057BF4D9EBFC4EB7552B7359A"/>
  </w:style>
  <w:style w:type="paragraph" w:customStyle="1" w:styleId="7FAAB8453D4E400E93AAF55DF2301A05">
    <w:name w:val="7FAAB8453D4E400E93AAF55DF2301A05"/>
  </w:style>
  <w:style w:type="paragraph" w:customStyle="1" w:styleId="6E28A186F874409D82122373F2910935">
    <w:name w:val="6E28A186F874409D82122373F2910935"/>
    <w:rsid w:val="004C0018"/>
  </w:style>
  <w:style w:type="paragraph" w:customStyle="1" w:styleId="C1CBE72584A74E7FA2DDB17A0F382467">
    <w:name w:val="C1CBE72584A74E7FA2DDB17A0F382467"/>
    <w:rsid w:val="004C0018"/>
  </w:style>
  <w:style w:type="paragraph" w:customStyle="1" w:styleId="23C109BC986944AFA31EB6C7024B6E24">
    <w:name w:val="23C109BC986944AFA31EB6C7024B6E24"/>
    <w:rsid w:val="004C0018"/>
  </w:style>
  <w:style w:type="character" w:styleId="PlaceholderText">
    <w:name w:val="Placeholder Text"/>
    <w:basedOn w:val="DefaultParagraphFont"/>
    <w:uiPriority w:val="99"/>
    <w:semiHidden/>
    <w:rsid w:val="004C001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invoice (Basic)</Template>
  <TotalTime>1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38th DRCP 2025 Mum order</vt:lpstr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38th DRCP 2025 Mum order</dc:title>
  <dc:subject/>
  <dc:creator>King, James</dc:creator>
  <cp:keywords>9/2/2025</cp:keywords>
  <dc:description/>
  <cp:lastModifiedBy>King, James</cp:lastModifiedBy>
  <cp:revision>2</cp:revision>
  <dcterms:created xsi:type="dcterms:W3CDTF">2025-08-26T15:04:00Z</dcterms:created>
  <dcterms:modified xsi:type="dcterms:W3CDTF">2025-08-26T15:04:00Z</dcterms:modified>
</cp:coreProperties>
</file>